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9A7DEC" w:rsidRDefault="009A7DEC" w:rsidP="00C92DD8"/>
    <w:p w:rsidR="009A7DEC" w:rsidRDefault="009A7DEC" w:rsidP="00C92DD8"/>
    <w:p w:rsidR="009A7DEC" w:rsidRPr="00C641D0" w:rsidRDefault="009A7DEC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78054E" w:rsidP="00C92DD8">
      <w:pPr>
        <w:jc w:val="center"/>
      </w:pPr>
      <w:r>
        <w:t>Global Climate Change</w:t>
      </w:r>
    </w:p>
    <w:p w:rsidR="00CB5B41" w:rsidRPr="00C641D0" w:rsidRDefault="00527083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527083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527083" w:rsidRDefault="00527083">
      <w:pPr>
        <w:spacing w:line="240" w:lineRule="auto"/>
      </w:pPr>
      <w:r>
        <w:br w:type="page"/>
      </w:r>
    </w:p>
    <w:p w:rsidR="0078054E" w:rsidRDefault="0078054E" w:rsidP="0078054E">
      <w:pPr>
        <w:jc w:val="center"/>
      </w:pPr>
      <w:r>
        <w:lastRenderedPageBreak/>
        <w:t>Global Climate Change</w:t>
      </w:r>
    </w:p>
    <w:p w:rsidR="009A7DEC" w:rsidRPr="009A7DEC" w:rsidRDefault="009A7DEC" w:rsidP="0078054E">
      <w:pPr>
        <w:jc w:val="center"/>
        <w:rPr>
          <w:b/>
        </w:rPr>
      </w:pPr>
      <w:r w:rsidRPr="009A7DEC">
        <w:rPr>
          <w:b/>
        </w:rPr>
        <w:t>Introduction.</w:t>
      </w:r>
    </w:p>
    <w:p w:rsidR="002122CB" w:rsidRDefault="0078054E" w:rsidP="0078054E">
      <w:r>
        <w:tab/>
      </w:r>
      <w:r w:rsidR="006257AF">
        <w:t>C</w:t>
      </w:r>
      <w:r w:rsidR="002F7644">
        <w:t>limate change is a complex issue that the world is facing t</w:t>
      </w:r>
      <w:r w:rsidR="00936037">
        <w:t>oday</w:t>
      </w:r>
      <w:r w:rsidR="002F7644">
        <w:t>.</w:t>
      </w:r>
      <w:r w:rsidR="00936037">
        <w:t xml:space="preserve"> From the </w:t>
      </w:r>
      <w:r w:rsidR="00BD5A85">
        <w:t xml:space="preserve">rising seawater levels that cause flooding to </w:t>
      </w:r>
      <w:r w:rsidR="00936037">
        <w:t>chang</w:t>
      </w:r>
      <w:r w:rsidR="00723069">
        <w:t>ing</w:t>
      </w:r>
      <w:r w:rsidR="00936037">
        <w:t xml:space="preserve"> weather patterns that affect food production</w:t>
      </w:r>
      <w:r w:rsidR="00BD5A85">
        <w:t>, the global effect</w:t>
      </w:r>
      <w:r w:rsidR="009A7DEC">
        <w:t xml:space="preserve">s of climate change are </w:t>
      </w:r>
      <w:r w:rsidR="00BD5A85">
        <w:t>unmatched</w:t>
      </w:r>
      <w:r w:rsidR="00842CCB">
        <w:t>, p</w:t>
      </w:r>
      <w:r w:rsidR="009E775C">
        <w:t>utting at stake the lives and health of humanit</w:t>
      </w:r>
      <w:r w:rsidR="00842CCB">
        <w:t xml:space="preserve">y </w:t>
      </w:r>
      <w:r w:rsidR="00842CCB">
        <w:rPr>
          <w:color w:val="222222"/>
          <w:shd w:val="clear" w:color="auto" w:fill="FFFFFF"/>
        </w:rPr>
        <w:t>(</w:t>
      </w:r>
      <w:r w:rsidR="00842CCB" w:rsidRPr="00AD5659">
        <w:rPr>
          <w:color w:val="222222"/>
          <w:shd w:val="clear" w:color="auto" w:fill="FFFFFF"/>
        </w:rPr>
        <w:t>Bak</w:t>
      </w:r>
      <w:r w:rsidR="00842CCB">
        <w:rPr>
          <w:color w:val="222222"/>
          <w:shd w:val="clear" w:color="auto" w:fill="FFFFFF"/>
        </w:rPr>
        <w:t xml:space="preserve"> et al., </w:t>
      </w:r>
      <w:r w:rsidR="00842CCB" w:rsidRPr="00AD5659">
        <w:rPr>
          <w:color w:val="222222"/>
          <w:shd w:val="clear" w:color="auto" w:fill="FFFFFF"/>
        </w:rPr>
        <w:t>2017)</w:t>
      </w:r>
      <w:r w:rsidR="009E775C">
        <w:t xml:space="preserve">. </w:t>
      </w:r>
      <w:r w:rsidR="00BA0673">
        <w:t xml:space="preserve">Many people are suffering from the effects caused by climate change. </w:t>
      </w:r>
      <w:r w:rsidR="00BD5A85">
        <w:t xml:space="preserve">Climate change </w:t>
      </w:r>
      <w:r w:rsidR="005C4ADA">
        <w:t>involves various dimensions</w:t>
      </w:r>
      <w:r w:rsidR="00842CCB">
        <w:t>,</w:t>
      </w:r>
      <w:r w:rsidR="005C4ADA">
        <w:t xml:space="preserve"> including science, politics, society, ethics</w:t>
      </w:r>
      <w:r w:rsidR="00842CCB">
        <w:t>,</w:t>
      </w:r>
      <w:r w:rsidR="005C4ADA">
        <w:t xml:space="preserve"> and </w:t>
      </w:r>
      <w:r w:rsidR="008065E4">
        <w:t>economics. Human</w:t>
      </w:r>
      <w:r w:rsidR="00A036DE">
        <w:t xml:space="preserve"> activities have been attributed to be the main reasons for the increasing global temperatures</w:t>
      </w:r>
      <w:r w:rsidR="00842CCB">
        <w:t>, therefore,</w:t>
      </w:r>
      <w:r w:rsidR="00A036DE">
        <w:t xml:space="preserve"> resulting </w:t>
      </w:r>
      <w:r w:rsidR="00842CCB">
        <w:t>in</w:t>
      </w:r>
      <w:r w:rsidR="00A036DE">
        <w:t xml:space="preserve"> various catastrophic events </w:t>
      </w:r>
      <w:r w:rsidR="00F67BDD">
        <w:t xml:space="preserve">affecting the </w:t>
      </w:r>
      <w:r w:rsidR="008065E4">
        <w:t>globe</w:t>
      </w:r>
      <w:r w:rsidR="008065E4">
        <w:rPr>
          <w:color w:val="222222"/>
          <w:shd w:val="clear" w:color="auto" w:fill="FFFFFF"/>
        </w:rPr>
        <w:t xml:space="preserve"> (</w:t>
      </w:r>
      <w:r w:rsidR="00634116" w:rsidRPr="00AD5659">
        <w:rPr>
          <w:color w:val="222222"/>
          <w:shd w:val="clear" w:color="auto" w:fill="FFFFFF"/>
        </w:rPr>
        <w:t>Ourbak&amp;Magnan</w:t>
      </w:r>
      <w:r w:rsidR="008065E4" w:rsidRPr="00AD5659">
        <w:rPr>
          <w:color w:val="222222"/>
          <w:shd w:val="clear" w:color="auto" w:fill="FFFFFF"/>
        </w:rPr>
        <w:t>, 2018</w:t>
      </w:r>
      <w:r w:rsidR="00634116" w:rsidRPr="00AD5659">
        <w:rPr>
          <w:color w:val="222222"/>
          <w:shd w:val="clear" w:color="auto" w:fill="FFFFFF"/>
        </w:rPr>
        <w:t>).</w:t>
      </w:r>
      <w:r w:rsidR="00C9446F">
        <w:t xml:space="preserve">Whereas we understand climate change through the effects it has and will have on the </w:t>
      </w:r>
      <w:r w:rsidR="00842CCB">
        <w:t>world</w:t>
      </w:r>
      <w:r w:rsidR="00C9446F">
        <w:t>, it is its destruction that makes it a human rights issue</w:t>
      </w:r>
      <w:r w:rsidR="00874BF0">
        <w:t>. Climate change will continue to cause inequality</w:t>
      </w:r>
      <w:r w:rsidR="00842CCB">
        <w:t>,</w:t>
      </w:r>
      <w:r w:rsidR="00874BF0">
        <w:t xml:space="preserve"> while its impact</w:t>
      </w:r>
      <w:r w:rsidR="00842CCB">
        <w:t xml:space="preserve"> is</w:t>
      </w:r>
      <w:r w:rsidR="00874BF0">
        <w:t xml:space="preserve"> worsening overtime. </w:t>
      </w:r>
      <w:r w:rsidR="00A65FA4">
        <w:t>Luckily, with technolog</w:t>
      </w:r>
      <w:r w:rsidR="00842CCB">
        <w:t>y</w:t>
      </w:r>
      <w:r w:rsidR="00A65FA4">
        <w:t xml:space="preserve"> science and appropriate leadership, the climate change issue can be solved.</w:t>
      </w:r>
    </w:p>
    <w:p w:rsidR="009A7DEC" w:rsidRPr="009A7DEC" w:rsidRDefault="009A7DEC" w:rsidP="009A7DEC">
      <w:pPr>
        <w:jc w:val="center"/>
        <w:rPr>
          <w:b/>
        </w:rPr>
      </w:pPr>
      <w:r w:rsidRPr="009A7DEC">
        <w:rPr>
          <w:b/>
        </w:rPr>
        <w:t>Addressing Climate Change.</w:t>
      </w:r>
    </w:p>
    <w:p w:rsidR="00AC6BDB" w:rsidRDefault="00294FE2" w:rsidP="0078054E">
      <w:r>
        <w:tab/>
      </w:r>
      <w:r w:rsidR="00624BA4">
        <w:t xml:space="preserve">Climate change is not a </w:t>
      </w:r>
      <w:r w:rsidR="002412CA">
        <w:t>new phenomenon</w:t>
      </w:r>
      <w:r w:rsidR="00624BA4">
        <w:t>,</w:t>
      </w:r>
      <w:r w:rsidR="00842CCB">
        <w:t xml:space="preserve"> and</w:t>
      </w:r>
      <w:r w:rsidR="00624BA4">
        <w:t xml:space="preserve"> it has been an issue of discourse since the mid and late 20</w:t>
      </w:r>
      <w:r w:rsidR="00624BA4" w:rsidRPr="00624BA4">
        <w:rPr>
          <w:vertAlign w:val="superscript"/>
        </w:rPr>
        <w:t>th</w:t>
      </w:r>
      <w:r w:rsidR="00624BA4">
        <w:t xml:space="preserve"> century</w:t>
      </w:r>
      <w:r w:rsidR="00842CCB">
        <w:t>,</w:t>
      </w:r>
      <w:r w:rsidR="00233E36">
        <w:t xml:space="preserve"> with </w:t>
      </w:r>
      <w:r w:rsidR="00E031F6">
        <w:t xml:space="preserve">various countries taking steps to address the issue. </w:t>
      </w:r>
      <w:r w:rsidR="001832A0">
        <w:t>In 1992, the United Nations developed a framework that will help in addressing climate change</w:t>
      </w:r>
      <w:r w:rsidR="005609FF">
        <w:t xml:space="preserve"> </w:t>
      </w:r>
      <w:r w:rsidR="00A10818">
        <w:rPr>
          <w:color w:val="222222"/>
          <w:shd w:val="clear" w:color="auto" w:fill="FFFFFF"/>
        </w:rPr>
        <w:t>(</w:t>
      </w:r>
      <w:r w:rsidR="00A10818" w:rsidRPr="00AD5659">
        <w:rPr>
          <w:color w:val="222222"/>
          <w:shd w:val="clear" w:color="auto" w:fill="FFFFFF"/>
        </w:rPr>
        <w:t>Tramel</w:t>
      </w:r>
      <w:r w:rsidR="005609FF" w:rsidRPr="00AD5659">
        <w:rPr>
          <w:color w:val="222222"/>
          <w:shd w:val="clear" w:color="auto" w:fill="FFFFFF"/>
        </w:rPr>
        <w:t>, 2016</w:t>
      </w:r>
      <w:r w:rsidR="00A10818" w:rsidRPr="00AD5659">
        <w:rPr>
          <w:color w:val="222222"/>
          <w:shd w:val="clear" w:color="auto" w:fill="FFFFFF"/>
        </w:rPr>
        <w:t>).</w:t>
      </w:r>
      <w:r w:rsidR="005609FF">
        <w:rPr>
          <w:color w:val="222222"/>
          <w:shd w:val="clear" w:color="auto" w:fill="FFFFFF"/>
        </w:rPr>
        <w:t xml:space="preserve"> </w:t>
      </w:r>
      <w:r w:rsidR="00A04C29">
        <w:t xml:space="preserve">In 2015 countries made the Paris Agreement to tackle climate change and increase the actions and </w:t>
      </w:r>
      <w:r w:rsidR="002412CA">
        <w:t>investments</w:t>
      </w:r>
      <w:r w:rsidR="00A04C29">
        <w:t xml:space="preserve"> required to </w:t>
      </w:r>
      <w:r w:rsidR="00AD2FE8">
        <w:t>slow</w:t>
      </w:r>
      <w:r w:rsidR="00A04C29">
        <w:t xml:space="preserve"> climate change by creating a low carbon future</w:t>
      </w:r>
      <w:r w:rsidR="005609FF">
        <w:t xml:space="preserve"> </w:t>
      </w:r>
      <w:r w:rsidR="00BB70E8">
        <w:rPr>
          <w:color w:val="222222"/>
          <w:shd w:val="clear" w:color="auto" w:fill="FFFFFF"/>
        </w:rPr>
        <w:t>(</w:t>
      </w:r>
      <w:r w:rsidR="00BB70E8" w:rsidRPr="00AD5659">
        <w:rPr>
          <w:color w:val="222222"/>
          <w:shd w:val="clear" w:color="auto" w:fill="FFFFFF"/>
        </w:rPr>
        <w:t>Ourbak&amp;Magnan</w:t>
      </w:r>
      <w:r w:rsidR="005609FF" w:rsidRPr="00AD5659">
        <w:rPr>
          <w:color w:val="222222"/>
          <w:shd w:val="clear" w:color="auto" w:fill="FFFFFF"/>
        </w:rPr>
        <w:t>, 2018</w:t>
      </w:r>
      <w:r w:rsidR="00BB70E8" w:rsidRPr="00AD5659">
        <w:rPr>
          <w:color w:val="222222"/>
          <w:shd w:val="clear" w:color="auto" w:fill="FFFFFF"/>
        </w:rPr>
        <w:t>).</w:t>
      </w:r>
      <w:r w:rsidR="00AE7CB4">
        <w:t xml:space="preserve">During these agreements, countries have committed to </w:t>
      </w:r>
      <w:r w:rsidR="004015FB">
        <w:t xml:space="preserve">cut emissions. </w:t>
      </w:r>
      <w:r w:rsidR="000F28E3">
        <w:t>Heat</w:t>
      </w:r>
      <w:r w:rsidR="00842CCB">
        <w:t>-</w:t>
      </w:r>
      <w:r w:rsidR="000F28E3">
        <w:t xml:space="preserve">trapping gases such as carbon dioxide are the </w:t>
      </w:r>
      <w:r w:rsidR="00842CCB">
        <w:t>leading</w:t>
      </w:r>
      <w:r w:rsidR="000F28E3">
        <w:t xml:space="preserve"> causes of global warming</w:t>
      </w:r>
      <w:r w:rsidR="008F1EAB">
        <w:t xml:space="preserve">. Whereas energy is essential, </w:t>
      </w:r>
      <w:r w:rsidR="00BB70E8">
        <w:t>its</w:t>
      </w:r>
      <w:r w:rsidR="008F1EAB">
        <w:t xml:space="preserve"> production from fossil fuels leads to carbon emissions and other heat</w:t>
      </w:r>
      <w:r w:rsidR="00842CCB">
        <w:t>-</w:t>
      </w:r>
      <w:r w:rsidR="008F1EAB">
        <w:t xml:space="preserve">trapping gases </w:t>
      </w:r>
      <w:r w:rsidR="00842CCB">
        <w:t>that</w:t>
      </w:r>
      <w:r w:rsidR="008F1EAB">
        <w:t xml:space="preserve"> are </w:t>
      </w:r>
      <w:r w:rsidR="00F13C82">
        <w:t xml:space="preserve">released into the </w:t>
      </w:r>
      <w:r w:rsidR="00BB70E8">
        <w:t>earth’s</w:t>
      </w:r>
      <w:r w:rsidR="00F13C82">
        <w:t xml:space="preserve"> atmosphere. </w:t>
      </w:r>
      <w:r w:rsidR="000C4740">
        <w:t xml:space="preserve">According to </w:t>
      </w:r>
      <w:r w:rsidR="008065E4" w:rsidRPr="00AD5659">
        <w:rPr>
          <w:color w:val="222222"/>
          <w:shd w:val="clear" w:color="auto" w:fill="FFFFFF"/>
        </w:rPr>
        <w:t>Tollefson (</w:t>
      </w:r>
      <w:r w:rsidR="00596EB6" w:rsidRPr="00AD5659">
        <w:rPr>
          <w:color w:val="222222"/>
          <w:shd w:val="clear" w:color="auto" w:fill="FFFFFF"/>
        </w:rPr>
        <w:t>2018)</w:t>
      </w:r>
      <w:r w:rsidR="00D317A0">
        <w:rPr>
          <w:color w:val="222222"/>
          <w:shd w:val="clear" w:color="auto" w:fill="FFFFFF"/>
        </w:rPr>
        <w:t>,</w:t>
      </w:r>
      <w:r w:rsidR="000C4740">
        <w:t xml:space="preserve"> </w:t>
      </w:r>
      <w:r w:rsidR="000C4740">
        <w:lastRenderedPageBreak/>
        <w:t xml:space="preserve">energy production is responsible for more than 70 % of </w:t>
      </w:r>
      <w:r w:rsidR="00234B2D">
        <w:t>carbon and other heat</w:t>
      </w:r>
      <w:r w:rsidR="00842CCB">
        <w:t>-</w:t>
      </w:r>
      <w:r w:rsidR="00234B2D">
        <w:t xml:space="preserve">trapping gases that are resulting </w:t>
      </w:r>
      <w:r w:rsidR="00842CCB">
        <w:t>in</w:t>
      </w:r>
      <w:r w:rsidR="00234B2D">
        <w:t xml:space="preserve"> global climate change. </w:t>
      </w:r>
      <w:r w:rsidR="008049ED">
        <w:t xml:space="preserve">Minimizing the emission of these gases </w:t>
      </w:r>
      <w:r w:rsidR="008065E4">
        <w:t>has</w:t>
      </w:r>
      <w:r w:rsidR="008049ED">
        <w:t xml:space="preserve"> a direct effect on the climate. </w:t>
      </w:r>
    </w:p>
    <w:p w:rsidR="00294FE2" w:rsidRDefault="00192F40" w:rsidP="00AC6BDB">
      <w:pPr>
        <w:ind w:firstLine="720"/>
      </w:pPr>
      <w:r>
        <w:t>Many countries around the world are shifting from a system that heavily relies on fossil fuels t</w:t>
      </w:r>
      <w:r w:rsidR="00D871DE">
        <w:t xml:space="preserve">o other alternative </w:t>
      </w:r>
      <w:r w:rsidR="00F3018D">
        <w:t>sources</w:t>
      </w:r>
      <w:r w:rsidR="00D871DE">
        <w:t xml:space="preserve"> of energy such as </w:t>
      </w:r>
      <w:r w:rsidR="00407272">
        <w:t xml:space="preserve">solar and </w:t>
      </w:r>
      <w:r w:rsidR="008065E4">
        <w:t>wind, which</w:t>
      </w:r>
      <w:r w:rsidR="00036489">
        <w:t xml:space="preserve"> do not r</w:t>
      </w:r>
      <w:r w:rsidR="0090717F">
        <w:t xml:space="preserve">elease carbon and other trapping </w:t>
      </w:r>
      <w:r w:rsidR="008065E4">
        <w:t>gases. With</w:t>
      </w:r>
      <w:r w:rsidR="007A2F59">
        <w:t xml:space="preserve"> assistance from the United </w:t>
      </w:r>
      <w:r w:rsidR="000543C9">
        <w:t>Nations (</w:t>
      </w:r>
      <w:r w:rsidR="007A2F59">
        <w:t>UN</w:t>
      </w:r>
      <w:r w:rsidR="000543C9">
        <w:t>), countries</w:t>
      </w:r>
      <w:r w:rsidR="007A2F59">
        <w:t xml:space="preserve"> such as </w:t>
      </w:r>
      <w:r w:rsidR="000543C9">
        <w:t>Japan, Korea</w:t>
      </w:r>
      <w:r w:rsidR="00842CCB">
        <w:t>,</w:t>
      </w:r>
      <w:r w:rsidR="007A2F59">
        <w:t xml:space="preserve"> and</w:t>
      </w:r>
      <w:r w:rsidR="005609FF">
        <w:t xml:space="preserve"> </w:t>
      </w:r>
      <w:r w:rsidR="00842CCB">
        <w:t xml:space="preserve">the </w:t>
      </w:r>
      <w:r w:rsidR="00065761">
        <w:t>United States</w:t>
      </w:r>
      <w:r w:rsidR="00E5297B">
        <w:t xml:space="preserve"> incorporation with other international agencies have developed </w:t>
      </w:r>
      <w:r w:rsidR="00842CCB">
        <w:t xml:space="preserve">a </w:t>
      </w:r>
      <w:r w:rsidR="00E5297B">
        <w:t xml:space="preserve">mechanism to </w:t>
      </w:r>
      <w:r w:rsidR="00795EF9">
        <w:t xml:space="preserve">facilitate </w:t>
      </w:r>
      <w:r w:rsidR="00842CCB">
        <w:t xml:space="preserve">the </w:t>
      </w:r>
      <w:r w:rsidR="00795EF9">
        <w:t xml:space="preserve">transfer of clean energy and its </w:t>
      </w:r>
      <w:r w:rsidR="005C5EB0">
        <w:t>related technologies</w:t>
      </w:r>
      <w:r w:rsidR="00654B83">
        <w:t xml:space="preserve"> to other </w:t>
      </w:r>
      <w:r w:rsidR="008065E4">
        <w:t>countries</w:t>
      </w:r>
      <w:r w:rsidR="008065E4">
        <w:rPr>
          <w:color w:val="222222"/>
          <w:shd w:val="clear" w:color="auto" w:fill="FFFFFF"/>
        </w:rPr>
        <w:t xml:space="preserve"> (</w:t>
      </w:r>
      <w:r w:rsidR="000E32F3" w:rsidRPr="00AD5659">
        <w:rPr>
          <w:color w:val="222222"/>
          <w:shd w:val="clear" w:color="auto" w:fill="FFFFFF"/>
        </w:rPr>
        <w:t>Ourbak&amp;Magnan</w:t>
      </w:r>
      <w:r w:rsidR="008065E4" w:rsidRPr="00AD5659">
        <w:rPr>
          <w:color w:val="222222"/>
          <w:shd w:val="clear" w:color="auto" w:fill="FFFFFF"/>
        </w:rPr>
        <w:t>, 2018</w:t>
      </w:r>
      <w:r w:rsidR="000E32F3" w:rsidRPr="00AD5659">
        <w:rPr>
          <w:color w:val="222222"/>
          <w:shd w:val="clear" w:color="auto" w:fill="FFFFFF"/>
        </w:rPr>
        <w:t>).</w:t>
      </w:r>
      <w:r w:rsidR="005C5EB0">
        <w:t xml:space="preserve"> The</w:t>
      </w:r>
      <w:r w:rsidR="00654B83">
        <w:t xml:space="preserve"> use of </w:t>
      </w:r>
      <w:r w:rsidR="005C5EB0">
        <w:t xml:space="preserve">green energy </w:t>
      </w:r>
      <w:r w:rsidR="00842CCB">
        <w:t>minimizes not only</w:t>
      </w:r>
      <w:r w:rsidR="005C5EB0">
        <w:t xml:space="preserve"> the impact of climate change but also </w:t>
      </w:r>
      <w:r w:rsidR="00083F40">
        <w:t>Countries are also beginning</w:t>
      </w:r>
      <w:r w:rsidR="00842CCB">
        <w:t xml:space="preserve"> to</w:t>
      </w:r>
      <w:r w:rsidR="00083F40">
        <w:t xml:space="preserve"> upgrade their transportation system to use electrici</w:t>
      </w:r>
      <w:r w:rsidR="00C25D2B">
        <w:t xml:space="preserve">ty and embracing a circular economy that </w:t>
      </w:r>
      <w:r w:rsidR="008065E4">
        <w:t>focuses</w:t>
      </w:r>
      <w:r w:rsidR="00C25D2B">
        <w:t xml:space="preserve"> on minimizing the demand and waste for energy. </w:t>
      </w:r>
      <w:r w:rsidR="005609FF">
        <w:t>Whereas this proc</w:t>
      </w:r>
      <w:r w:rsidR="001A148C">
        <w:t xml:space="preserve">ess has </w:t>
      </w:r>
      <w:r w:rsidR="00842CCB">
        <w:t>already started</w:t>
      </w:r>
      <w:r w:rsidR="001A148C">
        <w:t xml:space="preserve">, </w:t>
      </w:r>
      <w:r w:rsidR="00842CCB">
        <w:t>all countries must</w:t>
      </w:r>
      <w:r w:rsidR="001A148C">
        <w:t xml:space="preserve"> work together and speed it up</w:t>
      </w:r>
      <w:r w:rsidR="007D4879">
        <w:t xml:space="preserve"> to prevent the devastating effects of climate change.</w:t>
      </w:r>
      <w:r w:rsidR="006F5741">
        <w:t xml:space="preserve"> This transition requires policy changes and a commitment from all countries.</w:t>
      </w:r>
    </w:p>
    <w:p w:rsidR="009A7DEC" w:rsidRDefault="00DD35A4" w:rsidP="0078054E">
      <w:r>
        <w:tab/>
        <w:t xml:space="preserve">Besides, nations around the world have realized the need to restore </w:t>
      </w:r>
      <w:r w:rsidR="001806BE">
        <w:t>forests. Over</w:t>
      </w:r>
      <w:r w:rsidR="00DF38AE">
        <w:t xml:space="preserve"> the </w:t>
      </w:r>
      <w:r w:rsidR="001806BE">
        <w:t>years, climate</w:t>
      </w:r>
      <w:r w:rsidR="00DF38AE">
        <w:t xml:space="preserve"> change impacts have been attributed to human activities such as </w:t>
      </w:r>
      <w:r w:rsidR="001806BE">
        <w:t>deforestation, land</w:t>
      </w:r>
      <w:r w:rsidR="00DF38AE">
        <w:t xml:space="preserve"> degradation</w:t>
      </w:r>
      <w:r w:rsidR="00842CCB">
        <w:t>,</w:t>
      </w:r>
      <w:r w:rsidR="004035D0">
        <w:t xml:space="preserve"> and expansion of </w:t>
      </w:r>
      <w:r w:rsidR="00842CCB">
        <w:t xml:space="preserve">the </w:t>
      </w:r>
      <w:r w:rsidR="001806BE">
        <w:t>desert. However, the</w:t>
      </w:r>
      <w:r w:rsidR="004035D0">
        <w:t xml:space="preserve"> scientific community has advised nations </w:t>
      </w:r>
      <w:r w:rsidR="007619B2">
        <w:t>to improve their forest cover as a mean</w:t>
      </w:r>
      <w:r w:rsidR="00842CCB">
        <w:t>s</w:t>
      </w:r>
      <w:r w:rsidR="007619B2">
        <w:t xml:space="preserve"> of combating climate </w:t>
      </w:r>
      <w:r w:rsidR="001806BE">
        <w:t>change. Research</w:t>
      </w:r>
      <w:r w:rsidR="007619B2">
        <w:t xml:space="preserve"> shows that trees have the potential of removing </w:t>
      </w:r>
      <w:r w:rsidR="001806BE">
        <w:t>carbon</w:t>
      </w:r>
      <w:r w:rsidR="003A42A2">
        <w:t xml:space="preserve"> dioxide from the </w:t>
      </w:r>
      <w:r w:rsidR="008065E4">
        <w:t>environment</w:t>
      </w:r>
      <w:r w:rsidR="008065E4">
        <w:rPr>
          <w:color w:val="222222"/>
          <w:shd w:val="clear" w:color="auto" w:fill="FFFFFF"/>
        </w:rPr>
        <w:t xml:space="preserve"> (</w:t>
      </w:r>
      <w:r w:rsidR="00DF0766" w:rsidRPr="00AD5659">
        <w:rPr>
          <w:color w:val="222222"/>
          <w:shd w:val="clear" w:color="auto" w:fill="FFFFFF"/>
        </w:rPr>
        <w:t>Tramel</w:t>
      </w:r>
      <w:r w:rsidR="008065E4" w:rsidRPr="00AD5659">
        <w:rPr>
          <w:color w:val="222222"/>
          <w:shd w:val="clear" w:color="auto" w:fill="FFFFFF"/>
        </w:rPr>
        <w:t>, 2016</w:t>
      </w:r>
      <w:r w:rsidR="000E32F3" w:rsidRPr="00AD5659">
        <w:rPr>
          <w:color w:val="222222"/>
          <w:shd w:val="clear" w:color="auto" w:fill="FFFFFF"/>
        </w:rPr>
        <w:t>).</w:t>
      </w:r>
      <w:r w:rsidR="000E32F3">
        <w:t xml:space="preserve"> Therefore</w:t>
      </w:r>
      <w:r w:rsidR="001806BE">
        <w:t>,</w:t>
      </w:r>
      <w:r w:rsidR="003A42A2">
        <w:t xml:space="preserve"> protecting the existing forest cover</w:t>
      </w:r>
      <w:r w:rsidR="00DE4813">
        <w:t xml:space="preserve"> and planting new trees not only help to combat climate effect but also restore</w:t>
      </w:r>
      <w:r w:rsidR="009A7DEC">
        <w:t>s</w:t>
      </w:r>
      <w:r w:rsidR="00E81A46">
        <w:t xml:space="preserve"> food </w:t>
      </w:r>
      <w:r w:rsidR="001806BE">
        <w:t>security. It</w:t>
      </w:r>
      <w:r w:rsidR="00E81A46">
        <w:t xml:space="preserve"> is estimated that</w:t>
      </w:r>
      <w:r w:rsidR="008E3193">
        <w:t xml:space="preserve"> restoring natural forest</w:t>
      </w:r>
      <w:r w:rsidR="00842CCB">
        <w:t>s</w:t>
      </w:r>
      <w:r w:rsidR="008E3193">
        <w:t xml:space="preserve"> can provide up to </w:t>
      </w:r>
      <w:r w:rsidR="00842CCB">
        <w:t xml:space="preserve">a </w:t>
      </w:r>
      <w:r w:rsidR="008E3193">
        <w:t>37% reduction in carbon emission</w:t>
      </w:r>
      <w:r w:rsidR="00842CCB">
        <w:t>,</w:t>
      </w:r>
      <w:r w:rsidR="008E3193">
        <w:t xml:space="preserve"> which is essential in reducing climate </w:t>
      </w:r>
      <w:r w:rsidR="00D90522">
        <w:t>change</w:t>
      </w:r>
      <w:r w:rsidR="009A7DEC">
        <w:t xml:space="preserve"> </w:t>
      </w:r>
      <w:r w:rsidR="00DF0766">
        <w:rPr>
          <w:color w:val="222222"/>
          <w:shd w:val="clear" w:color="auto" w:fill="FFFFFF"/>
        </w:rPr>
        <w:t>(</w:t>
      </w:r>
      <w:r w:rsidR="00DF0766" w:rsidRPr="00AD5659">
        <w:rPr>
          <w:color w:val="222222"/>
          <w:shd w:val="clear" w:color="auto" w:fill="FFFFFF"/>
        </w:rPr>
        <w:t>Ourbak&amp;Magnan,</w:t>
      </w:r>
      <w:r w:rsidR="009A7DEC">
        <w:rPr>
          <w:color w:val="222222"/>
          <w:shd w:val="clear" w:color="auto" w:fill="FFFFFF"/>
        </w:rPr>
        <w:t xml:space="preserve"> </w:t>
      </w:r>
      <w:r w:rsidR="00DF0766" w:rsidRPr="00AD5659">
        <w:rPr>
          <w:color w:val="222222"/>
          <w:shd w:val="clear" w:color="auto" w:fill="FFFFFF"/>
        </w:rPr>
        <w:t>2018)</w:t>
      </w:r>
      <w:r w:rsidR="00D90522">
        <w:t xml:space="preserve">. </w:t>
      </w:r>
      <w:r w:rsidR="00842CCB">
        <w:t>Based on</w:t>
      </w:r>
      <w:r w:rsidR="00A37C28">
        <w:t xml:space="preserve"> the effects of climate change witnessed</w:t>
      </w:r>
      <w:r w:rsidR="0050506B">
        <w:t xml:space="preserve"> in the recent </w:t>
      </w:r>
      <w:r w:rsidR="00D8117A">
        <w:t xml:space="preserve">past, </w:t>
      </w:r>
      <w:r w:rsidR="00D8117A">
        <w:lastRenderedPageBreak/>
        <w:t>countries</w:t>
      </w:r>
      <w:r w:rsidR="0050506B">
        <w:t xml:space="preserve"> have enacted laws to protect </w:t>
      </w:r>
      <w:r w:rsidR="006B771C">
        <w:t>their</w:t>
      </w:r>
      <w:r w:rsidR="0050506B">
        <w:t xml:space="preserve"> natural forest from </w:t>
      </w:r>
      <w:r w:rsidR="00D90522">
        <w:t>logging. While</w:t>
      </w:r>
      <w:r w:rsidR="002951B0">
        <w:t xml:space="preserve"> studies suggest that tropical forest has declined at a rate of 15.8 million</w:t>
      </w:r>
      <w:r w:rsidR="00E128C2">
        <w:t xml:space="preserve"> hectors per year in the past two </w:t>
      </w:r>
      <w:r w:rsidR="00D90522">
        <w:t>years, there</w:t>
      </w:r>
      <w:r w:rsidR="00E128C2">
        <w:t xml:space="preserve"> is </w:t>
      </w:r>
      <w:r w:rsidR="00842CCB">
        <w:t xml:space="preserve">an </w:t>
      </w:r>
      <w:r w:rsidR="00E128C2">
        <w:t xml:space="preserve">increase in </w:t>
      </w:r>
      <w:r w:rsidR="00842CCB">
        <w:t xml:space="preserve">the </w:t>
      </w:r>
      <w:r w:rsidR="00E128C2">
        <w:t>temperate forest</w:t>
      </w:r>
      <w:r w:rsidR="005772C6">
        <w:t xml:space="preserve"> because more </w:t>
      </w:r>
      <w:r w:rsidR="00D90522">
        <w:t>countries</w:t>
      </w:r>
      <w:r w:rsidR="005772C6">
        <w:t xml:space="preserve"> continue to voluntarily pledge to restore</w:t>
      </w:r>
      <w:r w:rsidR="001D03B7">
        <w:t xml:space="preserve"> degraded forest </w:t>
      </w:r>
      <w:r w:rsidR="008065E4">
        <w:t>areas</w:t>
      </w:r>
      <w:r w:rsidR="008065E4">
        <w:rPr>
          <w:color w:val="222222"/>
          <w:shd w:val="clear" w:color="auto" w:fill="FFFFFF"/>
        </w:rPr>
        <w:t xml:space="preserve"> (</w:t>
      </w:r>
      <w:r w:rsidR="005753B7" w:rsidRPr="00AD5659">
        <w:rPr>
          <w:color w:val="222222"/>
          <w:shd w:val="clear" w:color="auto" w:fill="FFFFFF"/>
        </w:rPr>
        <w:t>Rose</w:t>
      </w:r>
      <w:r w:rsidR="00596EB6">
        <w:rPr>
          <w:color w:val="222222"/>
          <w:shd w:val="clear" w:color="auto" w:fill="FFFFFF"/>
        </w:rPr>
        <w:t xml:space="preserve"> et al.</w:t>
      </w:r>
      <w:r w:rsidR="008065E4">
        <w:rPr>
          <w:color w:val="222222"/>
          <w:shd w:val="clear" w:color="auto" w:fill="FFFFFF"/>
        </w:rPr>
        <w:t>,</w:t>
      </w:r>
      <w:r w:rsidR="008065E4" w:rsidRPr="00AD5659">
        <w:rPr>
          <w:color w:val="222222"/>
          <w:shd w:val="clear" w:color="auto" w:fill="FFFFFF"/>
        </w:rPr>
        <w:t xml:space="preserve"> 2017</w:t>
      </w:r>
      <w:r w:rsidR="005753B7" w:rsidRPr="00AD5659">
        <w:rPr>
          <w:color w:val="222222"/>
          <w:shd w:val="clear" w:color="auto" w:fill="FFFFFF"/>
        </w:rPr>
        <w:t>).</w:t>
      </w:r>
      <w:r w:rsidR="00D90522">
        <w:t xml:space="preserve"> One</w:t>
      </w:r>
      <w:r w:rsidR="0012355D">
        <w:t xml:space="preserve"> of the </w:t>
      </w:r>
      <w:r w:rsidR="00842CCB">
        <w:t>essential</w:t>
      </w:r>
      <w:r w:rsidR="009A7DEC">
        <w:t xml:space="preserve"> </w:t>
      </w:r>
      <w:r w:rsidR="006B771C">
        <w:t>commitments</w:t>
      </w:r>
      <w:r w:rsidR="0012355D">
        <w:t xml:space="preserve"> of </w:t>
      </w:r>
      <w:r w:rsidR="00842CCB">
        <w:t xml:space="preserve">the </w:t>
      </w:r>
      <w:r w:rsidR="0012355D">
        <w:t xml:space="preserve">nation in restoring </w:t>
      </w:r>
      <w:r w:rsidR="00D90522">
        <w:t>forest</w:t>
      </w:r>
      <w:r w:rsidR="0012355D">
        <w:t xml:space="preserve"> cover is participation in the Bonn Challenge</w:t>
      </w:r>
      <w:r w:rsidR="00842CCB">
        <w:t>,</w:t>
      </w:r>
      <w:r w:rsidR="0012355D">
        <w:t xml:space="preserve"> which was </w:t>
      </w:r>
      <w:r w:rsidR="00D90522">
        <w:t>launched</w:t>
      </w:r>
      <w:r w:rsidR="0012355D">
        <w:t xml:space="preserve"> in 2011</w:t>
      </w:r>
      <w:r w:rsidR="009A7DEC">
        <w:t xml:space="preserve"> </w:t>
      </w:r>
      <w:r w:rsidR="00842CCB">
        <w:t>to reclaim and restore</w:t>
      </w:r>
      <w:r w:rsidR="0049388B">
        <w:t xml:space="preserve"> over 150 million hectors of forest land</w:t>
      </w:r>
      <w:r w:rsidR="00D90522">
        <w:t xml:space="preserve"> by the year 2020</w:t>
      </w:r>
      <w:r w:rsidR="006B771C">
        <w:t>.</w:t>
      </w:r>
    </w:p>
    <w:p w:rsidR="00DD35A4" w:rsidRDefault="009A7DEC" w:rsidP="009A7DEC">
      <w:pPr>
        <w:ind w:firstLine="720"/>
      </w:pPr>
      <w:r>
        <w:t xml:space="preserve">Currently, </w:t>
      </w:r>
      <w:r w:rsidR="006B4D9F">
        <w:t>countries,</w:t>
      </w:r>
      <w:r>
        <w:t xml:space="preserve"> </w:t>
      </w:r>
      <w:r w:rsidR="006B4D9F">
        <w:t>particularly in the developing world</w:t>
      </w:r>
      <w:r w:rsidR="00842CCB">
        <w:t>,</w:t>
      </w:r>
      <w:r w:rsidR="006B4D9F">
        <w:t xml:space="preserve"> have made significant steps in fulfilling their </w:t>
      </w:r>
      <w:r w:rsidR="00E07B78">
        <w:t>commitment. While</w:t>
      </w:r>
      <w:r w:rsidR="00DD5083">
        <w:t xml:space="preserve"> countries are struggling to boost renewable energy and </w:t>
      </w:r>
      <w:r w:rsidR="00A628CA">
        <w:t xml:space="preserve">curb </w:t>
      </w:r>
      <w:r w:rsidR="00E07B78">
        <w:t>deforestation, others</w:t>
      </w:r>
      <w:r w:rsidR="00A628CA">
        <w:t xml:space="preserve"> are experimenting with carbon trade </w:t>
      </w:r>
      <w:r w:rsidR="00C54E91">
        <w:t>plans. Countries</w:t>
      </w:r>
      <w:r w:rsidR="00A628CA">
        <w:t xml:space="preserve"> have </w:t>
      </w:r>
      <w:r w:rsidR="00E07B78">
        <w:t>striven</w:t>
      </w:r>
      <w:r w:rsidR="00A628CA">
        <w:t xml:space="preserve"> to put </w:t>
      </w:r>
      <w:r w:rsidR="00636447">
        <w:t xml:space="preserve">limits on emissions to curb companies from </w:t>
      </w:r>
      <w:r w:rsidR="008065E4">
        <w:t>emitting excessive</w:t>
      </w:r>
      <w:r w:rsidR="00B65C9E">
        <w:t xml:space="preserve"> gas to the </w:t>
      </w:r>
      <w:r w:rsidR="00E07B78">
        <w:t>atmosphere. However, it</w:t>
      </w:r>
      <w:r w:rsidR="00B65C9E">
        <w:t xml:space="preserve"> is not clear</w:t>
      </w:r>
      <w:r w:rsidR="00C54E91">
        <w:t xml:space="preserve"> whether the current pledges will be able to stabilize the global atmosphere.</w:t>
      </w:r>
    </w:p>
    <w:p w:rsidR="007147C9" w:rsidRDefault="002C6F74" w:rsidP="009A7DEC">
      <w:pPr>
        <w:ind w:firstLine="720"/>
      </w:pPr>
      <w:r>
        <w:t>With support from global organization</w:t>
      </w:r>
      <w:r w:rsidR="00842CCB">
        <w:t>s</w:t>
      </w:r>
      <w:r>
        <w:t xml:space="preserve"> such as United Nation</w:t>
      </w:r>
      <w:r w:rsidR="00842CCB">
        <w:t>s</w:t>
      </w:r>
      <w:r>
        <w:t xml:space="preserve"> and Global </w:t>
      </w:r>
      <w:r w:rsidR="00AE7215">
        <w:t>Environment</w:t>
      </w:r>
      <w:r w:rsidR="009A7DEC">
        <w:t xml:space="preserve"> </w:t>
      </w:r>
      <w:r w:rsidR="00AE7215">
        <w:t>Facilities (</w:t>
      </w:r>
      <w:r w:rsidR="009A7DEC">
        <w:t>GEF), less</w:t>
      </w:r>
      <w:r w:rsidR="00103124">
        <w:t xml:space="preserve"> developed and developing countries are given financial and technical </w:t>
      </w:r>
      <w:r w:rsidR="00842CCB">
        <w:t>assistance</w:t>
      </w:r>
      <w:r w:rsidR="00103124">
        <w:t xml:space="preserve"> in implementing measures to combat climate </w:t>
      </w:r>
      <w:r w:rsidR="00AE7215">
        <w:t>change</w:t>
      </w:r>
      <w:r w:rsidR="009A7DEC">
        <w:t xml:space="preserve"> </w:t>
      </w:r>
      <w:r w:rsidR="00437142">
        <w:rPr>
          <w:color w:val="222222"/>
          <w:shd w:val="clear" w:color="auto" w:fill="FFFFFF"/>
        </w:rPr>
        <w:t>(</w:t>
      </w:r>
      <w:r w:rsidR="00437142" w:rsidRPr="00AD5659">
        <w:rPr>
          <w:color w:val="222222"/>
          <w:shd w:val="clear" w:color="auto" w:fill="FFFFFF"/>
        </w:rPr>
        <w:t>Tramel</w:t>
      </w:r>
      <w:r w:rsidR="009A7DEC" w:rsidRPr="00AD5659">
        <w:rPr>
          <w:color w:val="222222"/>
          <w:shd w:val="clear" w:color="auto" w:fill="FFFFFF"/>
        </w:rPr>
        <w:t>, 2016</w:t>
      </w:r>
      <w:r w:rsidR="00437142" w:rsidRPr="00AD5659">
        <w:rPr>
          <w:color w:val="222222"/>
          <w:shd w:val="clear" w:color="auto" w:fill="FFFFFF"/>
        </w:rPr>
        <w:t>).</w:t>
      </w:r>
      <w:r w:rsidR="00AE7215">
        <w:t xml:space="preserve"> Through</w:t>
      </w:r>
      <w:r w:rsidR="004D24AC">
        <w:t xml:space="preserve"> mechanism</w:t>
      </w:r>
      <w:r w:rsidR="00842CCB">
        <w:t>s</w:t>
      </w:r>
      <w:r w:rsidR="004D24AC">
        <w:t xml:space="preserve"> such as green climate fund, </w:t>
      </w:r>
      <w:r w:rsidR="00842CCB">
        <w:t>stat</w:t>
      </w:r>
      <w:r w:rsidR="004D24AC">
        <w:t xml:space="preserve">es have been able to </w:t>
      </w:r>
      <w:r w:rsidR="00AE7215">
        <w:t>position</w:t>
      </w:r>
      <w:r w:rsidR="00C81B28">
        <w:t xml:space="preserve"> themselves strategically at the climate change negation </w:t>
      </w:r>
      <w:r w:rsidR="00AE7215">
        <w:t>table. The</w:t>
      </w:r>
      <w:r w:rsidR="009A7DEC">
        <w:t xml:space="preserve"> </w:t>
      </w:r>
      <w:r w:rsidR="00346E2C">
        <w:t xml:space="preserve">climate change mitigation program has </w:t>
      </w:r>
      <w:r w:rsidR="00AB3202">
        <w:t>assisted</w:t>
      </w:r>
      <w:r w:rsidR="00346E2C">
        <w:t xml:space="preserve"> these countries to </w:t>
      </w:r>
      <w:r w:rsidR="009A7DEC">
        <w:t>interpret</w:t>
      </w:r>
      <w:r w:rsidR="00346E2C">
        <w:t xml:space="preserve"> and pass climate change </w:t>
      </w:r>
      <w:r w:rsidR="00AE7215">
        <w:t>information, develop</w:t>
      </w:r>
      <w:r w:rsidR="009A7DEC">
        <w:t xml:space="preserve"> </w:t>
      </w:r>
      <w:r w:rsidR="00842CCB">
        <w:t xml:space="preserve">an </w:t>
      </w:r>
      <w:r w:rsidR="00AE7215">
        <w:t>adequate</w:t>
      </w:r>
      <w:r w:rsidR="00346E2C">
        <w:t xml:space="preserve"> mitigation system</w:t>
      </w:r>
      <w:r w:rsidR="00810C48">
        <w:t xml:space="preserve"> and facilitate face-to</w:t>
      </w:r>
      <w:r w:rsidR="00842CCB">
        <w:t>-</w:t>
      </w:r>
      <w:r w:rsidR="00810C48">
        <w:t xml:space="preserve">face training on matters of </w:t>
      </w:r>
      <w:r w:rsidR="00AE7215">
        <w:t xml:space="preserve">diplomacy required when formulating understanding and </w:t>
      </w:r>
      <w:r w:rsidR="004A68D7">
        <w:t>negotiation</w:t>
      </w:r>
      <w:r w:rsidR="00AE7215">
        <w:t xml:space="preserve"> position</w:t>
      </w:r>
      <w:r w:rsidR="00842CCB">
        <w:t>s</w:t>
      </w:r>
      <w:r w:rsidR="00AE7215">
        <w:t xml:space="preserve"> on the UNFCCC.</w:t>
      </w:r>
    </w:p>
    <w:p w:rsidR="009A7DEC" w:rsidRPr="009A7DEC" w:rsidRDefault="009A7DEC" w:rsidP="009A7DEC">
      <w:pPr>
        <w:jc w:val="center"/>
        <w:rPr>
          <w:b/>
        </w:rPr>
      </w:pPr>
      <w:r w:rsidRPr="009A7DEC">
        <w:rPr>
          <w:b/>
        </w:rPr>
        <w:t>Conclusion.</w:t>
      </w:r>
    </w:p>
    <w:p w:rsidR="00AB3202" w:rsidRDefault="00313200" w:rsidP="0078054E">
      <w:r>
        <w:tab/>
        <w:t xml:space="preserve">In </w:t>
      </w:r>
      <w:r w:rsidR="00E3036A">
        <w:t>summary, climate</w:t>
      </w:r>
      <w:r>
        <w:t xml:space="preserve"> change is not an individual problem but a global </w:t>
      </w:r>
      <w:r w:rsidR="0069029F">
        <w:t xml:space="preserve">challenge that requires combined </w:t>
      </w:r>
      <w:r w:rsidR="00E3036A">
        <w:t>efforts. Currently, nations</w:t>
      </w:r>
      <w:r w:rsidR="0069029F">
        <w:t xml:space="preserve"> around the </w:t>
      </w:r>
      <w:r w:rsidR="00E3036A">
        <w:t>globe</w:t>
      </w:r>
      <w:r w:rsidR="0069029F">
        <w:t xml:space="preserve"> have developed</w:t>
      </w:r>
      <w:r w:rsidR="009A7DEC">
        <w:t xml:space="preserve"> </w:t>
      </w:r>
      <w:r w:rsidR="0069029F">
        <w:t>various mechanism</w:t>
      </w:r>
      <w:r w:rsidR="00842CCB">
        <w:t>s</w:t>
      </w:r>
      <w:r w:rsidR="0069029F">
        <w:t xml:space="preserve"> to mitigate climate change and its related </w:t>
      </w:r>
      <w:r w:rsidR="00E3036A">
        <w:t>effects. One</w:t>
      </w:r>
      <w:r w:rsidR="00577BDA">
        <w:t xml:space="preserve"> of the notable </w:t>
      </w:r>
      <w:r w:rsidR="00E3036A">
        <w:t>interventions</w:t>
      </w:r>
      <w:r w:rsidR="00577BDA">
        <w:t xml:space="preserve"> is </w:t>
      </w:r>
      <w:r w:rsidR="00842CCB">
        <w:lastRenderedPageBreak/>
        <w:t xml:space="preserve">a </w:t>
      </w:r>
      <w:r w:rsidR="00577BDA">
        <w:t xml:space="preserve">commitment to restore </w:t>
      </w:r>
      <w:r w:rsidR="00E3036A">
        <w:t>global</w:t>
      </w:r>
      <w:r w:rsidR="00577BDA">
        <w:t xml:space="preserve"> forest coverage in most of the </w:t>
      </w:r>
      <w:r w:rsidR="00E3036A">
        <w:t xml:space="preserve">world. </w:t>
      </w:r>
      <w:r w:rsidR="00842CCB">
        <w:t>The n</w:t>
      </w:r>
      <w:r w:rsidR="00E3036A">
        <w:t>atural</w:t>
      </w:r>
      <w:r w:rsidR="00827C0F">
        <w:t xml:space="preserve"> forest is considered one of the best </w:t>
      </w:r>
      <w:r w:rsidR="00E3036A">
        <w:t>mechanisms</w:t>
      </w:r>
      <w:r w:rsidR="00827C0F">
        <w:t xml:space="preserve"> to </w:t>
      </w:r>
      <w:r w:rsidR="00C91CBB">
        <w:t>combat carbon emission</w:t>
      </w:r>
      <w:r w:rsidR="00842CCB">
        <w:t>,</w:t>
      </w:r>
      <w:r w:rsidR="00C91CBB">
        <w:t xml:space="preserve"> which is the leading </w:t>
      </w:r>
      <w:r w:rsidR="00093EB4">
        <w:t>cause</w:t>
      </w:r>
      <w:r w:rsidR="00C91CBB">
        <w:t xml:space="preserve"> of climate </w:t>
      </w:r>
      <w:r w:rsidR="00093EB4">
        <w:t>change. Similarly, efforts</w:t>
      </w:r>
      <w:r w:rsidR="00C91CBB">
        <w:t xml:space="preserve"> have been made to reduce the consumption of fossil </w:t>
      </w:r>
      <w:r w:rsidR="00093EB4">
        <w:t>fuel</w:t>
      </w:r>
      <w:r w:rsidR="005609FF">
        <w:t>s. Currently, nations are</w:t>
      </w:r>
      <w:r w:rsidR="00944544">
        <w:t xml:space="preserve"> working towards </w:t>
      </w:r>
      <w:r w:rsidR="00573C72">
        <w:t>promoting green energy and promoting</w:t>
      </w:r>
      <w:r w:rsidR="00492F89">
        <w:t xml:space="preserve"> energy</w:t>
      </w:r>
      <w:r w:rsidR="00842CCB">
        <w:t>-</w:t>
      </w:r>
      <w:r w:rsidR="00492F89">
        <w:t xml:space="preserve">efficient transport system to curb the emission of greenhouse </w:t>
      </w:r>
      <w:r w:rsidR="00093EB4">
        <w:t>gases. Although</w:t>
      </w:r>
      <w:r w:rsidR="00492F89">
        <w:t xml:space="preserve"> significant efforts have been </w:t>
      </w:r>
      <w:r w:rsidR="00093EB4">
        <w:t>made, there</w:t>
      </w:r>
      <w:r w:rsidR="00EC3713">
        <w:t xml:space="preserve"> is </w:t>
      </w:r>
      <w:r w:rsidR="00842CCB">
        <w:t xml:space="preserve">a </w:t>
      </w:r>
      <w:r w:rsidR="00EC3713">
        <w:t xml:space="preserve">need for countries to </w:t>
      </w:r>
      <w:r w:rsidR="00093EB4">
        <w:t>fulfi</w:t>
      </w:r>
      <w:r w:rsidR="00842CCB">
        <w:t>l</w:t>
      </w:r>
      <w:r w:rsidR="00093EB4">
        <w:t>l</w:t>
      </w:r>
      <w:r w:rsidR="00EC3713">
        <w:t xml:space="preserve"> their commitment to </w:t>
      </w:r>
      <w:r w:rsidR="00093EB4">
        <w:t>combating</w:t>
      </w:r>
      <w:r w:rsidR="00EC3713">
        <w:t xml:space="preserve"> climate impacts in all sectors of the </w:t>
      </w:r>
      <w:r w:rsidR="00093EB4">
        <w:t>economy. Countries</w:t>
      </w:r>
      <w:r w:rsidR="00116B9B">
        <w:t xml:space="preserve"> need to </w:t>
      </w:r>
      <w:r w:rsidR="00641A83">
        <w:t xml:space="preserve">develop </w:t>
      </w:r>
      <w:r w:rsidR="00842CCB">
        <w:t xml:space="preserve">a </w:t>
      </w:r>
      <w:r w:rsidR="00641A83">
        <w:t>mechanism that will ensure they achieve green energy generation by the Year 2030.</w:t>
      </w:r>
    </w:p>
    <w:p w:rsidR="00D33ED6" w:rsidRDefault="00D33ED6" w:rsidP="0078054E">
      <w:r>
        <w:tab/>
      </w:r>
    </w:p>
    <w:p w:rsidR="002122CB" w:rsidRDefault="002122CB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59488D" w:rsidRDefault="0059488D" w:rsidP="00C92DD8"/>
    <w:p w:rsidR="008065E4" w:rsidRDefault="008065E4" w:rsidP="00C92DD8"/>
    <w:p w:rsidR="00AD5659" w:rsidRPr="00AD5659" w:rsidRDefault="00AD5659" w:rsidP="003A4038">
      <w:pPr>
        <w:jc w:val="center"/>
      </w:pPr>
      <w:r>
        <w:lastRenderedPageBreak/>
        <w:t>References</w:t>
      </w:r>
    </w:p>
    <w:p w:rsidR="00AD5659" w:rsidRPr="00AD5659" w:rsidRDefault="00AD5659" w:rsidP="00AD5659">
      <w:pPr>
        <w:ind w:left="720" w:hanging="720"/>
        <w:rPr>
          <w:color w:val="222222"/>
          <w:shd w:val="clear" w:color="auto" w:fill="FFFFFF"/>
        </w:rPr>
      </w:pPr>
      <w:r w:rsidRPr="00AD5659">
        <w:rPr>
          <w:color w:val="222222"/>
          <w:shd w:val="clear" w:color="auto" w:fill="FFFFFF"/>
        </w:rPr>
        <w:t>Bak, C., Bhattacharya, A., Edenhofer, O., &amp; Knopf, B. (2017). Toward a Comprehensive Approach to Climate Policy, Sustainable Infrastructure</w:t>
      </w:r>
      <w:r w:rsidR="00842CCB">
        <w:rPr>
          <w:color w:val="222222"/>
          <w:shd w:val="clear" w:color="auto" w:fill="FFFFFF"/>
        </w:rPr>
        <w:t>,</w:t>
      </w:r>
      <w:r w:rsidRPr="00AD5659">
        <w:rPr>
          <w:color w:val="222222"/>
          <w:shd w:val="clear" w:color="auto" w:fill="FFFFFF"/>
        </w:rPr>
        <w:t xml:space="preserve"> and Finance.</w:t>
      </w:r>
    </w:p>
    <w:p w:rsidR="00AD5659" w:rsidRPr="00AD5659" w:rsidRDefault="00AD5659" w:rsidP="00AD5659">
      <w:pPr>
        <w:ind w:left="720" w:hanging="720"/>
        <w:rPr>
          <w:color w:val="222222"/>
          <w:shd w:val="clear" w:color="auto" w:fill="FFFFFF"/>
        </w:rPr>
      </w:pPr>
      <w:r w:rsidRPr="00AD5659">
        <w:rPr>
          <w:color w:val="222222"/>
          <w:shd w:val="clear" w:color="auto" w:fill="FFFFFF"/>
        </w:rPr>
        <w:t>Ourbak, T., &amp;Magnan, A. K. (2018). The Paris Agreement and climate change negotiations: Small Islands, big players. </w:t>
      </w:r>
      <w:r w:rsidRPr="00AD5659">
        <w:rPr>
          <w:i/>
          <w:iCs/>
          <w:color w:val="222222"/>
          <w:shd w:val="clear" w:color="auto" w:fill="FFFFFF"/>
        </w:rPr>
        <w:t>Regional Environmental Change</w:t>
      </w:r>
      <w:r w:rsidRPr="00AD5659">
        <w:rPr>
          <w:color w:val="222222"/>
          <w:shd w:val="clear" w:color="auto" w:fill="FFFFFF"/>
        </w:rPr>
        <w:t>, </w:t>
      </w:r>
      <w:r w:rsidRPr="00AD5659">
        <w:rPr>
          <w:i/>
          <w:iCs/>
          <w:color w:val="222222"/>
          <w:shd w:val="clear" w:color="auto" w:fill="FFFFFF"/>
        </w:rPr>
        <w:t>18</w:t>
      </w:r>
      <w:r w:rsidRPr="00AD5659">
        <w:rPr>
          <w:color w:val="222222"/>
          <w:shd w:val="clear" w:color="auto" w:fill="FFFFFF"/>
        </w:rPr>
        <w:t>(8), 2201-2207.</w:t>
      </w:r>
    </w:p>
    <w:p w:rsidR="00AD5659" w:rsidRPr="00AD5659" w:rsidRDefault="00AD5659" w:rsidP="00AD5659">
      <w:pPr>
        <w:ind w:left="720" w:hanging="720"/>
        <w:rPr>
          <w:color w:val="222222"/>
          <w:shd w:val="clear" w:color="auto" w:fill="FFFFFF"/>
        </w:rPr>
      </w:pPr>
      <w:r w:rsidRPr="00AD5659">
        <w:rPr>
          <w:color w:val="222222"/>
          <w:shd w:val="clear" w:color="auto" w:fill="FFFFFF"/>
        </w:rPr>
        <w:t>Rose, A., Wei, D., Miller, N., &amp;Vandyck, T. (2017). Equity, emissions allowance trading</w:t>
      </w:r>
      <w:r w:rsidR="00842CCB">
        <w:rPr>
          <w:color w:val="222222"/>
          <w:shd w:val="clear" w:color="auto" w:fill="FFFFFF"/>
        </w:rPr>
        <w:t>,</w:t>
      </w:r>
      <w:r w:rsidRPr="00AD5659">
        <w:rPr>
          <w:color w:val="222222"/>
          <w:shd w:val="clear" w:color="auto" w:fill="FFFFFF"/>
        </w:rPr>
        <w:t xml:space="preserve"> and the Paris agreement on climate change. </w:t>
      </w:r>
      <w:r w:rsidRPr="00AD5659">
        <w:rPr>
          <w:i/>
          <w:iCs/>
          <w:color w:val="222222"/>
          <w:shd w:val="clear" w:color="auto" w:fill="FFFFFF"/>
        </w:rPr>
        <w:t>Economics of Disasters and Climate Change</w:t>
      </w:r>
      <w:r w:rsidRPr="00AD5659">
        <w:rPr>
          <w:color w:val="222222"/>
          <w:shd w:val="clear" w:color="auto" w:fill="FFFFFF"/>
        </w:rPr>
        <w:t>, </w:t>
      </w:r>
      <w:r w:rsidRPr="00AD5659">
        <w:rPr>
          <w:i/>
          <w:iCs/>
          <w:color w:val="222222"/>
          <w:shd w:val="clear" w:color="auto" w:fill="FFFFFF"/>
        </w:rPr>
        <w:t>1</w:t>
      </w:r>
      <w:r w:rsidRPr="00AD5659">
        <w:rPr>
          <w:color w:val="222222"/>
          <w:shd w:val="clear" w:color="auto" w:fill="FFFFFF"/>
        </w:rPr>
        <w:t>(3), 203-232.</w:t>
      </w:r>
    </w:p>
    <w:p w:rsidR="00AD5659" w:rsidRPr="00AD5659" w:rsidRDefault="00AD5659" w:rsidP="00AD5659">
      <w:pPr>
        <w:ind w:left="720" w:hanging="720"/>
        <w:rPr>
          <w:color w:val="222222"/>
          <w:shd w:val="clear" w:color="auto" w:fill="FFFFFF"/>
        </w:rPr>
      </w:pPr>
      <w:r w:rsidRPr="00AD5659">
        <w:rPr>
          <w:color w:val="222222"/>
          <w:shd w:val="clear" w:color="auto" w:fill="FFFFFF"/>
        </w:rPr>
        <w:t>Tollefson, J. (2018). IPCC says limiting global warming to 1.5 C will require drastic action. </w:t>
      </w:r>
      <w:r w:rsidRPr="00AD5659">
        <w:rPr>
          <w:i/>
          <w:iCs/>
          <w:color w:val="222222"/>
          <w:shd w:val="clear" w:color="auto" w:fill="FFFFFF"/>
        </w:rPr>
        <w:t>Nature</w:t>
      </w:r>
      <w:r w:rsidRPr="00AD5659">
        <w:rPr>
          <w:color w:val="222222"/>
          <w:shd w:val="clear" w:color="auto" w:fill="FFFFFF"/>
        </w:rPr>
        <w:t>, </w:t>
      </w:r>
      <w:r w:rsidRPr="00AD5659">
        <w:rPr>
          <w:i/>
          <w:iCs/>
          <w:color w:val="222222"/>
          <w:shd w:val="clear" w:color="auto" w:fill="FFFFFF"/>
        </w:rPr>
        <w:t>562</w:t>
      </w:r>
      <w:r w:rsidRPr="00AD5659">
        <w:rPr>
          <w:color w:val="222222"/>
          <w:shd w:val="clear" w:color="auto" w:fill="FFFFFF"/>
        </w:rPr>
        <w:t>(7726), 172-173.</w:t>
      </w:r>
    </w:p>
    <w:p w:rsidR="00AD5659" w:rsidRPr="00AD5659" w:rsidRDefault="00AD5659" w:rsidP="00AD5659">
      <w:pPr>
        <w:ind w:left="720" w:hanging="720"/>
        <w:rPr>
          <w:color w:val="222222"/>
          <w:shd w:val="clear" w:color="auto" w:fill="FFFFFF"/>
        </w:rPr>
      </w:pPr>
      <w:r w:rsidRPr="00AD5659">
        <w:rPr>
          <w:color w:val="222222"/>
          <w:shd w:val="clear" w:color="auto" w:fill="FFFFFF"/>
        </w:rPr>
        <w:t>Tramel, S. (2016). The road through Paris: Climate change, carbon, and the political dynamics of convergence. </w:t>
      </w:r>
      <w:r w:rsidRPr="00AD5659">
        <w:rPr>
          <w:i/>
          <w:iCs/>
          <w:color w:val="222222"/>
          <w:shd w:val="clear" w:color="auto" w:fill="FFFFFF"/>
        </w:rPr>
        <w:t>Globalizations</w:t>
      </w:r>
      <w:r w:rsidRPr="00AD5659">
        <w:rPr>
          <w:color w:val="222222"/>
          <w:shd w:val="clear" w:color="auto" w:fill="FFFFFF"/>
        </w:rPr>
        <w:t>, </w:t>
      </w:r>
      <w:r w:rsidRPr="00AD5659">
        <w:rPr>
          <w:i/>
          <w:iCs/>
          <w:color w:val="222222"/>
          <w:shd w:val="clear" w:color="auto" w:fill="FFFFFF"/>
        </w:rPr>
        <w:t>13</w:t>
      </w:r>
      <w:r w:rsidRPr="00AD5659">
        <w:rPr>
          <w:color w:val="222222"/>
          <w:shd w:val="clear" w:color="auto" w:fill="FFFFFF"/>
        </w:rPr>
        <w:t>(6)</w:t>
      </w:r>
      <w:bookmarkStart w:id="0" w:name="_GoBack"/>
      <w:bookmarkEnd w:id="0"/>
      <w:r w:rsidRPr="00AD5659">
        <w:rPr>
          <w:color w:val="222222"/>
          <w:shd w:val="clear" w:color="auto" w:fill="FFFFFF"/>
        </w:rPr>
        <w:t>, 960-969.</w:t>
      </w:r>
    </w:p>
    <w:sectPr w:rsidR="00AD5659" w:rsidRPr="00AD5659" w:rsidSect="00CB5B41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35B" w:rsidRDefault="0078535B" w:rsidP="004D6A5D">
      <w:pPr>
        <w:spacing w:line="240" w:lineRule="auto"/>
      </w:pPr>
      <w:r>
        <w:separator/>
      </w:r>
    </w:p>
  </w:endnote>
  <w:endnote w:type="continuationSeparator" w:id="1">
    <w:p w:rsidR="0078535B" w:rsidRDefault="0078535B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59" w:rsidRDefault="00AD5659">
    <w:pPr>
      <w:pStyle w:val="Footer"/>
    </w:pPr>
  </w:p>
  <w:p w:rsidR="00AD5659" w:rsidRDefault="00AD565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35B" w:rsidRDefault="0078535B" w:rsidP="004D6A5D">
      <w:pPr>
        <w:spacing w:line="240" w:lineRule="auto"/>
      </w:pPr>
      <w:r>
        <w:separator/>
      </w:r>
    </w:p>
  </w:footnote>
  <w:footnote w:type="continuationSeparator" w:id="1">
    <w:p w:rsidR="0078535B" w:rsidRDefault="0078535B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78054E" w:rsidP="00CB5B41">
    <w:pPr>
      <w:pStyle w:val="Header"/>
    </w:pPr>
    <w:r>
      <w:t>GLOBAL CLIMATE CHANGE</w:t>
    </w:r>
    <w:r w:rsidR="00CB5B41">
      <w:tab/>
    </w:r>
    <w:r w:rsidR="00CB5B41">
      <w:tab/>
    </w:r>
    <w:r w:rsidR="00D77B75">
      <w:fldChar w:fldCharType="begin"/>
    </w:r>
    <w:r w:rsidR="00CB5B41">
      <w:instrText xml:space="preserve"> PAGE   \* MERGEFORMAT </w:instrText>
    </w:r>
    <w:r w:rsidR="00D77B75">
      <w:fldChar w:fldCharType="separate"/>
    </w:r>
    <w:r w:rsidR="008065E4">
      <w:rPr>
        <w:noProof/>
      </w:rPr>
      <w:t>6</w:t>
    </w:r>
    <w:r w:rsidR="00D77B75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78054E">
      <w:t>GLOBAL CLIMATE CHANGE</w:t>
    </w:r>
    <w:r>
      <w:tab/>
    </w:r>
    <w:r>
      <w:tab/>
    </w:r>
    <w:r w:rsidR="00D77B75">
      <w:fldChar w:fldCharType="begin"/>
    </w:r>
    <w:r>
      <w:instrText xml:space="preserve"> PAGE   \* MERGEFORMAT </w:instrText>
    </w:r>
    <w:r w:rsidR="00D77B75">
      <w:fldChar w:fldCharType="separate"/>
    </w:r>
    <w:r w:rsidR="008065E4">
      <w:rPr>
        <w:noProof/>
      </w:rPr>
      <w:t>1</w:t>
    </w:r>
    <w:r w:rsidR="00D77B75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rgUARE3FjCwAAAA="/>
  </w:docVars>
  <w:rsids>
    <w:rsidRoot w:val="002122CB"/>
    <w:rsid w:val="00036489"/>
    <w:rsid w:val="000543C9"/>
    <w:rsid w:val="00065761"/>
    <w:rsid w:val="00083F40"/>
    <w:rsid w:val="00093EB4"/>
    <w:rsid w:val="000C4740"/>
    <w:rsid w:val="000E1322"/>
    <w:rsid w:val="000E32F3"/>
    <w:rsid w:val="000F0FB6"/>
    <w:rsid w:val="000F28E3"/>
    <w:rsid w:val="00103124"/>
    <w:rsid w:val="00116B9B"/>
    <w:rsid w:val="0012355D"/>
    <w:rsid w:val="00147F2D"/>
    <w:rsid w:val="001806BE"/>
    <w:rsid w:val="001832A0"/>
    <w:rsid w:val="00192F40"/>
    <w:rsid w:val="001A148C"/>
    <w:rsid w:val="001D03B7"/>
    <w:rsid w:val="00207C70"/>
    <w:rsid w:val="002122CB"/>
    <w:rsid w:val="00233E36"/>
    <w:rsid w:val="00234B2D"/>
    <w:rsid w:val="002412CA"/>
    <w:rsid w:val="00256793"/>
    <w:rsid w:val="00294FE2"/>
    <w:rsid w:val="002951B0"/>
    <w:rsid w:val="002A1E2D"/>
    <w:rsid w:val="002C6F74"/>
    <w:rsid w:val="002F7644"/>
    <w:rsid w:val="00313200"/>
    <w:rsid w:val="00346E2C"/>
    <w:rsid w:val="0038206C"/>
    <w:rsid w:val="003845D7"/>
    <w:rsid w:val="003A4038"/>
    <w:rsid w:val="003A42A2"/>
    <w:rsid w:val="003F4CDF"/>
    <w:rsid w:val="004015FB"/>
    <w:rsid w:val="004035D0"/>
    <w:rsid w:val="00407272"/>
    <w:rsid w:val="00423A20"/>
    <w:rsid w:val="00437142"/>
    <w:rsid w:val="00485D1F"/>
    <w:rsid w:val="00492F89"/>
    <w:rsid w:val="0049388B"/>
    <w:rsid w:val="00494175"/>
    <w:rsid w:val="004A68D7"/>
    <w:rsid w:val="004D24AC"/>
    <w:rsid w:val="004D6A5D"/>
    <w:rsid w:val="0050506B"/>
    <w:rsid w:val="00527083"/>
    <w:rsid w:val="005609FF"/>
    <w:rsid w:val="00565FE7"/>
    <w:rsid w:val="00573C72"/>
    <w:rsid w:val="005753B7"/>
    <w:rsid w:val="005772C6"/>
    <w:rsid w:val="00577BDA"/>
    <w:rsid w:val="0059488D"/>
    <w:rsid w:val="00596415"/>
    <w:rsid w:val="00596EB6"/>
    <w:rsid w:val="005C4ADA"/>
    <w:rsid w:val="005C5EB0"/>
    <w:rsid w:val="00624BA4"/>
    <w:rsid w:val="006257AF"/>
    <w:rsid w:val="00634116"/>
    <w:rsid w:val="00636447"/>
    <w:rsid w:val="00641A83"/>
    <w:rsid w:val="00654B83"/>
    <w:rsid w:val="006573DC"/>
    <w:rsid w:val="0069029F"/>
    <w:rsid w:val="006A3710"/>
    <w:rsid w:val="006B4D9F"/>
    <w:rsid w:val="006B771C"/>
    <w:rsid w:val="006E240A"/>
    <w:rsid w:val="006F5741"/>
    <w:rsid w:val="006F6F55"/>
    <w:rsid w:val="007147C9"/>
    <w:rsid w:val="00723069"/>
    <w:rsid w:val="007437DC"/>
    <w:rsid w:val="007619B2"/>
    <w:rsid w:val="0078054E"/>
    <w:rsid w:val="0078535B"/>
    <w:rsid w:val="00795EF9"/>
    <w:rsid w:val="007A2F59"/>
    <w:rsid w:val="007D1B5A"/>
    <w:rsid w:val="007D4879"/>
    <w:rsid w:val="008049ED"/>
    <w:rsid w:val="008065E4"/>
    <w:rsid w:val="00810C48"/>
    <w:rsid w:val="00827C0F"/>
    <w:rsid w:val="00842CCB"/>
    <w:rsid w:val="00866772"/>
    <w:rsid w:val="00874BF0"/>
    <w:rsid w:val="008A47B8"/>
    <w:rsid w:val="008B53A1"/>
    <w:rsid w:val="008E3193"/>
    <w:rsid w:val="008F1EAB"/>
    <w:rsid w:val="0090717F"/>
    <w:rsid w:val="00936037"/>
    <w:rsid w:val="00944544"/>
    <w:rsid w:val="009602C6"/>
    <w:rsid w:val="009A55B5"/>
    <w:rsid w:val="009A7DEC"/>
    <w:rsid w:val="009D2700"/>
    <w:rsid w:val="009E775C"/>
    <w:rsid w:val="009F240B"/>
    <w:rsid w:val="00A036DE"/>
    <w:rsid w:val="00A04643"/>
    <w:rsid w:val="00A04C29"/>
    <w:rsid w:val="00A10818"/>
    <w:rsid w:val="00A37C28"/>
    <w:rsid w:val="00A628CA"/>
    <w:rsid w:val="00A65FA4"/>
    <w:rsid w:val="00AB3202"/>
    <w:rsid w:val="00AC33D2"/>
    <w:rsid w:val="00AC6BDB"/>
    <w:rsid w:val="00AD2FE8"/>
    <w:rsid w:val="00AD5659"/>
    <w:rsid w:val="00AE7215"/>
    <w:rsid w:val="00AE7CB4"/>
    <w:rsid w:val="00B65C9E"/>
    <w:rsid w:val="00BA0673"/>
    <w:rsid w:val="00BB70E8"/>
    <w:rsid w:val="00BC4625"/>
    <w:rsid w:val="00BD5A85"/>
    <w:rsid w:val="00C00033"/>
    <w:rsid w:val="00C25D2B"/>
    <w:rsid w:val="00C44804"/>
    <w:rsid w:val="00C54E91"/>
    <w:rsid w:val="00C641D0"/>
    <w:rsid w:val="00C81B28"/>
    <w:rsid w:val="00C864E6"/>
    <w:rsid w:val="00C91CBB"/>
    <w:rsid w:val="00C92DD8"/>
    <w:rsid w:val="00C9446F"/>
    <w:rsid w:val="00CB5B41"/>
    <w:rsid w:val="00CD1AFC"/>
    <w:rsid w:val="00CE03D2"/>
    <w:rsid w:val="00D317A0"/>
    <w:rsid w:val="00D33ED6"/>
    <w:rsid w:val="00D51236"/>
    <w:rsid w:val="00D539A0"/>
    <w:rsid w:val="00D77B75"/>
    <w:rsid w:val="00D8117A"/>
    <w:rsid w:val="00D8683F"/>
    <w:rsid w:val="00D871DE"/>
    <w:rsid w:val="00D90522"/>
    <w:rsid w:val="00DD35A4"/>
    <w:rsid w:val="00DD5083"/>
    <w:rsid w:val="00DE4813"/>
    <w:rsid w:val="00DF0766"/>
    <w:rsid w:val="00DF38AE"/>
    <w:rsid w:val="00E031F6"/>
    <w:rsid w:val="00E07B78"/>
    <w:rsid w:val="00E128C2"/>
    <w:rsid w:val="00E13590"/>
    <w:rsid w:val="00E3036A"/>
    <w:rsid w:val="00E5297B"/>
    <w:rsid w:val="00E81A46"/>
    <w:rsid w:val="00EC3713"/>
    <w:rsid w:val="00EE7B66"/>
    <w:rsid w:val="00F00EEC"/>
    <w:rsid w:val="00F13C82"/>
    <w:rsid w:val="00F211B2"/>
    <w:rsid w:val="00F3018D"/>
    <w:rsid w:val="00F67BDD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40B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2A1F77D-5D79-43EB-B6ED-1B1A72CC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6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2020-03-23T19:08:00Z</dcterms:created>
  <dcterms:modified xsi:type="dcterms:W3CDTF">2020-03-23T19:08:00Z</dcterms:modified>
</cp:coreProperties>
</file>